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978153" w14:textId="77777777" w:rsidR="008535D9" w:rsidRPr="00E054ED" w:rsidRDefault="002611ED" w:rsidP="001F5E85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 w:rsidRPr="00E054ED"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1" locked="0" layoutInCell="1" allowOverlap="1" wp14:anchorId="0DFC9AD2" wp14:editId="2ECC2E1A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5D9" w:rsidRPr="00E054ED">
        <w:rPr>
          <w:rFonts w:ascii="TH SarabunPSK" w:hAnsi="TH SarabunPSK" w:cs="TH SarabunPSK"/>
        </w:rPr>
        <w:tab/>
      </w:r>
      <w:r w:rsidR="008535D9" w:rsidRPr="00E054ED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63490FE9" w14:textId="3C89FDB2" w:rsidR="008535D9" w:rsidRPr="00E054ED" w:rsidRDefault="00D07503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9C9099" wp14:editId="387ECD89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785995" cy="0"/>
                <wp:effectExtent l="9525" t="8255" r="5080" b="1079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59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42.8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7plJgIAAE0EAAAOAAAAZHJzL2Uyb0RvYy54bWysVMGO2jAQvVfqP1i+QxIaW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E054ED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942277" w:rsidRPr="00E054E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5A44" w:rsidRPr="00E054E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04F457C8" w14:textId="0035E869" w:rsidR="008535D9" w:rsidRPr="00E054ED" w:rsidRDefault="00D07503" w:rsidP="004470AA">
      <w:pPr>
        <w:tabs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641D6B" wp14:editId="23DDDC29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14600" cy="0"/>
                <wp:effectExtent l="12065" t="6350" r="6985" b="12700"/>
                <wp:wrapNone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47.2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duO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C9518F" wp14:editId="25896F40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R+g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E054ED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942277" w:rsidRPr="00E054ED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8535D9" w:rsidRPr="00E054ED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="008535D9" w:rsidRPr="00E054ED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8535D9" w:rsidRPr="00E054ED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A9277A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4B4D7E" w:rsidRPr="00E054E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063B3628" w14:textId="28A9C45C" w:rsidR="00646695" w:rsidRDefault="00D07503" w:rsidP="006A16CB">
      <w:pPr>
        <w:tabs>
          <w:tab w:val="left" w:pos="9000"/>
        </w:tabs>
        <w:spacing w:line="216" w:lineRule="auto"/>
        <w:ind w:left="706" w:hanging="706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4AC3ED" wp14:editId="4CD236E0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346065" cy="0"/>
                <wp:effectExtent l="9525" t="8890" r="6985" b="1016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60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47.2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t5JJgIAAE0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">
                <v:stroke dashstyle="1 1" endcap="round"/>
              </v:line>
            </w:pict>
          </mc:Fallback>
        </mc:AlternateContent>
      </w:r>
      <w:r w:rsidR="008535D9" w:rsidRPr="00E054ED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942277" w:rsidRPr="00E054E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A13C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6A16CB" w:rsidRPr="006A16CB">
        <w:rPr>
          <w:rFonts w:ascii="TH SarabunPSK" w:hAnsi="TH SarabunPSK" w:cs="TH SarabunPSK"/>
          <w:spacing w:val="-6"/>
          <w:sz w:val="32"/>
          <w:szCs w:val="32"/>
          <w:cs/>
        </w:rPr>
        <w:t>ขอ</w:t>
      </w:r>
      <w:r w:rsidR="00AF43F9">
        <w:rPr>
          <w:rFonts w:ascii="TH SarabunPSK" w:hAnsi="TH SarabunPSK" w:cs="TH SarabunPSK" w:hint="cs"/>
          <w:spacing w:val="-6"/>
          <w:sz w:val="32"/>
          <w:szCs w:val="32"/>
          <w:cs/>
        </w:rPr>
        <w:t>พักบ้านพักโรงพยาบาลสวนปรุง</w:t>
      </w:r>
    </w:p>
    <w:p w14:paraId="009AF01D" w14:textId="77777777" w:rsidR="00B103B3" w:rsidRPr="00B103B3" w:rsidRDefault="00B103B3" w:rsidP="00755DF3">
      <w:pPr>
        <w:ind w:left="720" w:hanging="720"/>
        <w:jc w:val="thaiDistribute"/>
        <w:rPr>
          <w:rFonts w:ascii="TH SarabunPSK" w:hAnsi="TH SarabunPSK" w:cs="TH SarabunPSK"/>
          <w:sz w:val="12"/>
          <w:szCs w:val="12"/>
        </w:rPr>
      </w:pPr>
    </w:p>
    <w:p w14:paraId="52FA386A" w14:textId="3381FC98" w:rsidR="00E054ED" w:rsidRDefault="00C87E7C" w:rsidP="00755DF3">
      <w:pPr>
        <w:ind w:left="720" w:hanging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E054ED">
        <w:rPr>
          <w:rFonts w:ascii="TH SarabunPSK" w:hAnsi="TH SarabunPSK" w:cs="TH SarabunPSK"/>
          <w:sz w:val="32"/>
          <w:szCs w:val="32"/>
          <w:cs/>
        </w:rPr>
        <w:t>เรียน</w:t>
      </w:r>
      <w:r w:rsidR="000C241A">
        <w:rPr>
          <w:rFonts w:ascii="TH SarabunPSK" w:hAnsi="TH SarabunPSK" w:cs="TH SarabunPSK"/>
          <w:sz w:val="32"/>
          <w:szCs w:val="32"/>
        </w:rPr>
        <w:t xml:space="preserve">  </w:t>
      </w:r>
      <w:r w:rsidR="00646695">
        <w:rPr>
          <w:rFonts w:ascii="TH SarabunPSK" w:hAnsi="TH SarabunPSK" w:cs="TH SarabunPSK" w:hint="cs"/>
          <w:sz w:val="32"/>
          <w:szCs w:val="32"/>
          <w:cs/>
        </w:rPr>
        <w:t>ผู้อำนวยการโรงพยาบาลสวนปรุง</w:t>
      </w:r>
      <w:r w:rsidR="000C241A" w:rsidRPr="000C2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43F9">
        <w:rPr>
          <w:rFonts w:ascii="TH SarabunPSK" w:hAnsi="TH SarabunPSK" w:cs="TH SarabunPSK" w:hint="cs"/>
          <w:sz w:val="32"/>
          <w:szCs w:val="32"/>
          <w:cs/>
        </w:rPr>
        <w:t>(ผ่านประธานคณะกรรมการบ้านพัก)</w:t>
      </w:r>
    </w:p>
    <w:p w14:paraId="645316F8" w14:textId="77777777" w:rsidR="00E054ED" w:rsidRPr="00364413" w:rsidRDefault="00E054ED" w:rsidP="00E054ED">
      <w:pPr>
        <w:ind w:left="720" w:hanging="720"/>
        <w:jc w:val="thaiDistribute"/>
        <w:rPr>
          <w:rFonts w:ascii="TH SarabunPSK" w:hAnsi="TH SarabunPSK" w:cs="TH SarabunPSK"/>
          <w:sz w:val="12"/>
          <w:szCs w:val="12"/>
        </w:rPr>
      </w:pPr>
    </w:p>
    <w:p w14:paraId="009169B6" w14:textId="2A81D9EF" w:rsidR="000615D3" w:rsidRDefault="00E054ED" w:rsidP="00C013B9">
      <w:pPr>
        <w:spacing w:line="216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94C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43F9">
        <w:rPr>
          <w:rFonts w:ascii="TH SarabunPSK" w:hAnsi="TH SarabunPSK" w:cs="TH SarabunPSK" w:hint="cs"/>
          <w:sz w:val="32"/>
          <w:szCs w:val="32"/>
          <w:cs/>
        </w:rPr>
        <w:t xml:space="preserve">ด้วย ข้าพเจ้า............................................................ตำแหน่ง..............................................กลุ่มงาน/ตึก......................................เบอร์โทรติดต่อ...................................สถานภาพ (    ) โสด   (   ) สมรสประเภท (   ) ข้าราชการ </w:t>
      </w:r>
      <w:r w:rsidR="00AF43F9" w:rsidRPr="00AF43F9">
        <w:rPr>
          <w:rFonts w:ascii="TH SarabunPSK" w:hAnsi="TH SarabunPSK" w:cs="TH SarabunPSK"/>
          <w:sz w:val="32"/>
          <w:szCs w:val="32"/>
          <w:cs/>
        </w:rPr>
        <w:t xml:space="preserve">(   ) </w:t>
      </w:r>
      <w:r w:rsidR="00AF43F9">
        <w:rPr>
          <w:rFonts w:ascii="TH SarabunPSK" w:hAnsi="TH SarabunPSK" w:cs="TH SarabunPSK" w:hint="cs"/>
          <w:sz w:val="32"/>
          <w:szCs w:val="32"/>
          <w:cs/>
        </w:rPr>
        <w:t>พนักงาน</w:t>
      </w:r>
      <w:r w:rsidR="00AF43F9" w:rsidRPr="00AF43F9">
        <w:rPr>
          <w:rFonts w:ascii="TH SarabunPSK" w:hAnsi="TH SarabunPSK" w:cs="TH SarabunPSK"/>
          <w:sz w:val="32"/>
          <w:szCs w:val="32"/>
          <w:cs/>
        </w:rPr>
        <w:t>ราชการ</w:t>
      </w:r>
      <w:r w:rsidR="00AF43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43F9" w:rsidRPr="00AF43F9">
        <w:rPr>
          <w:rFonts w:ascii="TH SarabunPSK" w:hAnsi="TH SarabunPSK" w:cs="TH SarabunPSK"/>
          <w:sz w:val="32"/>
          <w:szCs w:val="32"/>
          <w:cs/>
        </w:rPr>
        <w:t>(   ) พนักงาน</w:t>
      </w:r>
      <w:r w:rsidR="00AF43F9">
        <w:rPr>
          <w:rFonts w:ascii="TH SarabunPSK" w:hAnsi="TH SarabunPSK" w:cs="TH SarabunPSK" w:hint="cs"/>
          <w:sz w:val="32"/>
          <w:szCs w:val="32"/>
          <w:cs/>
        </w:rPr>
        <w:t xml:space="preserve">กระทรวงสาธารณสุข </w:t>
      </w:r>
      <w:r w:rsidR="00AF43F9" w:rsidRPr="00AF43F9">
        <w:rPr>
          <w:rFonts w:ascii="TH SarabunPSK" w:hAnsi="TH SarabunPSK" w:cs="TH SarabunPSK"/>
          <w:sz w:val="32"/>
          <w:szCs w:val="32"/>
          <w:cs/>
        </w:rPr>
        <w:t>(   )</w:t>
      </w:r>
      <w:r w:rsidR="00AF43F9">
        <w:rPr>
          <w:rFonts w:ascii="TH SarabunPSK" w:hAnsi="TH SarabunPSK" w:cs="TH SarabunPSK" w:hint="cs"/>
          <w:sz w:val="32"/>
          <w:szCs w:val="32"/>
          <w:cs/>
        </w:rPr>
        <w:t xml:space="preserve"> ลูกจ้างประจำ</w:t>
      </w:r>
    </w:p>
    <w:p w14:paraId="644447C2" w14:textId="1132F2F2" w:rsidR="00AF43F9" w:rsidRDefault="00AF43F9" w:rsidP="00C013B9">
      <w:pPr>
        <w:spacing w:line="216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มีภูมิลำเนาตามทะเบียนบ้าน เลขที่.................หมู่ที่.................ซอย..............................ถนน..............................ตำบล..............................อำเภอ.....................................จังหวัด........................................</w:t>
      </w:r>
    </w:p>
    <w:p w14:paraId="1E1B1CF7" w14:textId="20A670E9" w:rsidR="00AF43F9" w:rsidRDefault="00AF43F9" w:rsidP="00C013B9">
      <w:pPr>
        <w:spacing w:line="216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ระยะห่างจากโรงพยาบาลสวนปรุง ประมาณ..........................กิโลเมตร</w:t>
      </w:r>
    </w:p>
    <w:p w14:paraId="282EA616" w14:textId="242B9C2D" w:rsidR="00AF43F9" w:rsidRDefault="00AF43F9" w:rsidP="00C013B9">
      <w:pPr>
        <w:spacing w:line="216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ปัจจุบันพักอยู่ที่ เลขที่............................หมู่ที่............ซอย</w:t>
      </w:r>
      <w:r w:rsidR="00811115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="00811115" w:rsidRPr="00811115">
        <w:rPr>
          <w:rFonts w:ascii="TH SarabunPSK" w:hAnsi="TH SarabunPSK" w:cs="TH SarabunPSK" w:hint="cs"/>
          <w:sz w:val="32"/>
          <w:szCs w:val="32"/>
          <w:cs/>
        </w:rPr>
        <w:t>ถนน..............................</w:t>
      </w:r>
      <w:r w:rsidR="00F525F6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05E458B4" w14:textId="703A8C6A" w:rsidR="00F525F6" w:rsidRDefault="00F525F6" w:rsidP="00C013B9">
      <w:pPr>
        <w:spacing w:line="216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ตำบล..............................อำเภอ.....................................จังหวัด........................................</w:t>
      </w:r>
    </w:p>
    <w:p w14:paraId="1129A324" w14:textId="2AC9C860" w:rsidR="00F525F6" w:rsidRDefault="00F525F6" w:rsidP="00C013B9">
      <w:pPr>
        <w:spacing w:line="216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ซึ่งเป็น </w:t>
      </w:r>
      <w:r w:rsidRPr="00F525F6">
        <w:rPr>
          <w:rFonts w:ascii="TH SarabunPSK" w:hAnsi="TH SarabunPSK" w:cs="TH SarabunPSK" w:hint="cs"/>
          <w:sz w:val="32"/>
          <w:szCs w:val="32"/>
          <w:cs/>
        </w:rPr>
        <w:t xml:space="preserve">(   ) </w:t>
      </w:r>
      <w:r>
        <w:rPr>
          <w:rFonts w:ascii="TH SarabunPSK" w:hAnsi="TH SarabunPSK" w:cs="TH SarabunPSK" w:hint="cs"/>
          <w:sz w:val="32"/>
          <w:szCs w:val="32"/>
          <w:cs/>
        </w:rPr>
        <w:t>บ้านตนเอง</w:t>
      </w:r>
      <w:r w:rsidRPr="00F525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25F6">
        <w:rPr>
          <w:rFonts w:ascii="TH SarabunPSK" w:hAnsi="TH SarabunPSK" w:cs="TH SarabunPSK"/>
          <w:sz w:val="32"/>
          <w:szCs w:val="32"/>
          <w:cs/>
        </w:rPr>
        <w:t xml:space="preserve">(   ) </w:t>
      </w:r>
      <w:r>
        <w:rPr>
          <w:rFonts w:ascii="TH SarabunPSK" w:hAnsi="TH SarabunPSK" w:cs="TH SarabunPSK" w:hint="cs"/>
          <w:sz w:val="32"/>
          <w:szCs w:val="32"/>
          <w:cs/>
        </w:rPr>
        <w:t>บ้านญาติ</w:t>
      </w:r>
      <w:r w:rsidRPr="00F525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25F6">
        <w:rPr>
          <w:rFonts w:ascii="TH SarabunPSK" w:hAnsi="TH SarabunPSK" w:cs="TH SarabunPSK"/>
          <w:sz w:val="32"/>
          <w:szCs w:val="32"/>
          <w:cs/>
        </w:rPr>
        <w:t xml:space="preserve">(   ) </w:t>
      </w:r>
      <w:r>
        <w:rPr>
          <w:rFonts w:ascii="TH SarabunPSK" w:hAnsi="TH SarabunPSK" w:cs="TH SarabunPSK" w:hint="cs"/>
          <w:sz w:val="32"/>
          <w:szCs w:val="32"/>
          <w:cs/>
        </w:rPr>
        <w:t>เช่า ระยะห่างจากโรงพยาบาลสวนปรุง ประมาณ..........</w:t>
      </w:r>
      <w:r w:rsidRPr="00F525F6">
        <w:rPr>
          <w:rFonts w:ascii="TH SarabunPSK" w:hAnsi="TH SarabunPSK" w:cs="TH SarabunPSK"/>
          <w:sz w:val="32"/>
          <w:szCs w:val="32"/>
          <w:cs/>
        </w:rPr>
        <w:t>กิโลเมตร</w:t>
      </w:r>
    </w:p>
    <w:p w14:paraId="4F7CA9FE" w14:textId="4E762902" w:rsidR="00F525F6" w:rsidRDefault="00F525F6" w:rsidP="00F525F6">
      <w:pPr>
        <w:spacing w:line="216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มีความประสงค์ขอเข้าพักอาศัยบ้านพักสวัสดิการโรงพยาบาลสวนปรุง เป็นแบบ </w:t>
      </w:r>
      <w:r w:rsidRPr="00F525F6">
        <w:rPr>
          <w:rFonts w:ascii="TH SarabunPSK" w:hAnsi="TH SarabunPSK" w:cs="TH SarabunPSK"/>
          <w:sz w:val="32"/>
          <w:szCs w:val="32"/>
          <w:cs/>
        </w:rPr>
        <w:t>(   ) เ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ดี่ยว </w:t>
      </w:r>
      <w:r w:rsidRPr="00F525F6">
        <w:rPr>
          <w:rFonts w:ascii="TH SarabunPSK" w:hAnsi="TH SarabunPSK" w:cs="TH SarabunPSK"/>
          <w:sz w:val="32"/>
          <w:szCs w:val="32"/>
          <w:cs/>
        </w:rPr>
        <w:t xml:space="preserve">(   ) </w:t>
      </w:r>
      <w:r>
        <w:rPr>
          <w:rFonts w:ascii="TH SarabunPSK" w:hAnsi="TH SarabunPSK" w:cs="TH SarabunPSK" w:hint="cs"/>
          <w:sz w:val="32"/>
          <w:szCs w:val="32"/>
          <w:cs/>
        </w:rPr>
        <w:t>ครอบครัว</w:t>
      </w:r>
    </w:p>
    <w:p w14:paraId="6BAFB315" w14:textId="2F4BA89D" w:rsidR="00F525F6" w:rsidRDefault="00F525F6" w:rsidP="00F525F6">
      <w:pPr>
        <w:spacing w:line="216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 w:rsidRPr="00F525F6">
        <w:rPr>
          <w:rFonts w:ascii="TH SarabunPSK" w:hAnsi="TH SarabunPSK" w:cs="TH SarabunPSK"/>
          <w:sz w:val="32"/>
          <w:szCs w:val="32"/>
          <w:cs/>
        </w:rPr>
        <w:t xml:space="preserve">(   ) </w:t>
      </w:r>
      <w:r>
        <w:rPr>
          <w:rFonts w:ascii="TH SarabunPSK" w:hAnsi="TH SarabunPSK" w:cs="TH SarabunPSK" w:hint="cs"/>
          <w:sz w:val="32"/>
          <w:szCs w:val="32"/>
          <w:cs/>
        </w:rPr>
        <w:t>บ้านพักของโรงพยาบาล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25F6">
        <w:rPr>
          <w:rFonts w:ascii="TH SarabunPSK" w:hAnsi="TH SarabunPSK" w:cs="TH SarabunPSK"/>
          <w:sz w:val="32"/>
          <w:szCs w:val="32"/>
          <w:cs/>
        </w:rPr>
        <w:t xml:space="preserve">(   ) </w:t>
      </w:r>
      <w:r>
        <w:rPr>
          <w:rFonts w:ascii="TH SarabunPSK" w:hAnsi="TH SarabunPSK" w:cs="TH SarabunPSK" w:hint="cs"/>
          <w:sz w:val="32"/>
          <w:szCs w:val="32"/>
          <w:cs/>
        </w:rPr>
        <w:t>ศูนย์บ้านพักข้าราชการ 700 ปี</w:t>
      </w:r>
    </w:p>
    <w:p w14:paraId="0C666C5B" w14:textId="3AE9572B" w:rsidR="00F525F6" w:rsidRDefault="00F525F6" w:rsidP="00F525F6">
      <w:pPr>
        <w:spacing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เหตุผลและความจำเป็นอื่นๆ (ถ้ามี)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……………………………………………………………………………………………………….</w:t>
      </w:r>
    </w:p>
    <w:p w14:paraId="214D5892" w14:textId="24C1DF1E" w:rsidR="00F525F6" w:rsidRPr="00F525F6" w:rsidRDefault="00F525F6" w:rsidP="00F525F6">
      <w:pPr>
        <w:spacing w:line="216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43DC97" w14:textId="34C04750" w:rsidR="00F525F6" w:rsidRPr="00D94CC2" w:rsidRDefault="00F525F6" w:rsidP="00C013B9">
      <w:pPr>
        <w:spacing w:line="216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5911B4B" w14:textId="77777777" w:rsidR="00066E11" w:rsidRPr="00364413" w:rsidRDefault="00682FFE" w:rsidP="000615D3">
      <w:pPr>
        <w:spacing w:line="216" w:lineRule="auto"/>
        <w:ind w:right="144"/>
        <w:jc w:val="thaiDistribute"/>
        <w:rPr>
          <w:rFonts w:ascii="TH SarabunPSK" w:hAnsi="TH SarabunPSK" w:cs="TH SarabunPSK"/>
          <w:spacing w:val="-4"/>
          <w:sz w:val="12"/>
          <w:szCs w:val="12"/>
        </w:rPr>
      </w:pPr>
      <w:r w:rsidRPr="006370F2">
        <w:rPr>
          <w:rFonts w:ascii="TH SarabunPSK" w:hAnsi="TH SarabunPSK" w:cs="TH SarabunPSK"/>
          <w:spacing w:val="-4"/>
          <w:sz w:val="10"/>
          <w:szCs w:val="10"/>
          <w:cs/>
        </w:rPr>
        <w:t xml:space="preserve"> </w:t>
      </w:r>
      <w:r w:rsidR="00053AF2" w:rsidRPr="006370F2">
        <w:rPr>
          <w:rFonts w:ascii="TH SarabunPSK" w:hAnsi="TH SarabunPSK" w:cs="TH SarabunPSK"/>
          <w:spacing w:val="-4"/>
          <w:sz w:val="10"/>
          <w:szCs w:val="10"/>
        </w:rPr>
        <w:t xml:space="preserve"> </w:t>
      </w:r>
    </w:p>
    <w:p w14:paraId="0AD10496" w14:textId="0D156573" w:rsidR="00D94CC2" w:rsidRPr="00E054ED" w:rsidRDefault="00F64714" w:rsidP="00D94CC2">
      <w:pPr>
        <w:ind w:firstLine="1440"/>
        <w:rPr>
          <w:rFonts w:ascii="TH SarabunPSK" w:hAnsi="TH SarabunPSK" w:cs="TH SarabunPSK"/>
          <w:sz w:val="32"/>
          <w:szCs w:val="32"/>
        </w:rPr>
      </w:pPr>
      <w:r w:rsidRPr="00F64714">
        <w:rPr>
          <w:rFonts w:ascii="TH SarabunPSK" w:eastAsia="Cordia New" w:hAnsi="TH SarabunPSK" w:cs="TH SarabunPSK"/>
          <w:sz w:val="32"/>
          <w:szCs w:val="32"/>
          <w:cs/>
          <w:lang w:eastAsia="th-TH"/>
        </w:rPr>
        <w:t>จึงเรียนมาเพื่อโปรด</w:t>
      </w:r>
      <w:r w:rsidR="00F525F6">
        <w:rPr>
          <w:rFonts w:ascii="TH SarabunPSK" w:eastAsia="Cordia New" w:hAnsi="TH SarabunPSK" w:cs="TH SarabunPSK" w:hint="cs"/>
          <w:sz w:val="32"/>
          <w:szCs w:val="32"/>
          <w:cs/>
          <w:lang w:eastAsia="th-TH"/>
        </w:rPr>
        <w:t>พิจารณาด้วย จะเป็นพระคุณยิ่ง</w:t>
      </w:r>
    </w:p>
    <w:p w14:paraId="618556DD" w14:textId="77777777" w:rsidR="00242AEB" w:rsidRPr="00E054ED" w:rsidRDefault="00242AEB" w:rsidP="00066E11">
      <w:pPr>
        <w:rPr>
          <w:rFonts w:ascii="TH SarabunPSK" w:hAnsi="TH SarabunPSK" w:cs="TH SarabunPSK"/>
          <w:sz w:val="32"/>
          <w:szCs w:val="32"/>
          <w:cs/>
        </w:rPr>
      </w:pPr>
    </w:p>
    <w:p w14:paraId="536235C0" w14:textId="57B3140D" w:rsidR="00656304" w:rsidRPr="00E054ED" w:rsidRDefault="00EE4A86" w:rsidP="00656304">
      <w:pPr>
        <w:pStyle w:val="a8"/>
        <w:ind w:right="0"/>
        <w:rPr>
          <w:rFonts w:ascii="TH SarabunPSK" w:hAnsi="TH SarabunPSK" w:cs="TH SarabunPSK"/>
          <w:sz w:val="32"/>
          <w:szCs w:val="32"/>
        </w:rPr>
      </w:pPr>
      <w:r w:rsidRPr="00E054ED">
        <w:rPr>
          <w:rFonts w:ascii="TH SarabunPSK" w:hAnsi="TH SarabunPSK" w:cs="TH SarabunPSK"/>
          <w:sz w:val="32"/>
          <w:szCs w:val="32"/>
          <w:cs/>
        </w:rPr>
        <w:tab/>
      </w:r>
      <w:r w:rsidRPr="00E054ED">
        <w:rPr>
          <w:rFonts w:ascii="TH SarabunPSK" w:hAnsi="TH SarabunPSK" w:cs="TH SarabunPSK"/>
          <w:sz w:val="32"/>
          <w:szCs w:val="32"/>
          <w:cs/>
        </w:rPr>
        <w:tab/>
      </w:r>
      <w:r w:rsidRPr="00E054ED">
        <w:rPr>
          <w:rFonts w:ascii="TH SarabunPSK" w:hAnsi="TH SarabunPSK" w:cs="TH SarabunPSK"/>
          <w:sz w:val="32"/>
          <w:szCs w:val="32"/>
          <w:cs/>
        </w:rPr>
        <w:tab/>
      </w:r>
      <w:r w:rsidRPr="00E054ED">
        <w:rPr>
          <w:rFonts w:ascii="TH SarabunPSK" w:hAnsi="TH SarabunPSK" w:cs="TH SarabunPSK"/>
          <w:sz w:val="32"/>
          <w:szCs w:val="32"/>
          <w:cs/>
        </w:rPr>
        <w:tab/>
      </w:r>
      <w:r w:rsidRPr="00E054ED">
        <w:rPr>
          <w:rFonts w:ascii="TH SarabunPSK" w:hAnsi="TH SarabunPSK" w:cs="TH SarabunPSK"/>
          <w:sz w:val="32"/>
          <w:szCs w:val="32"/>
          <w:cs/>
        </w:rPr>
        <w:tab/>
      </w:r>
      <w:r w:rsidR="00751015" w:rsidRPr="00E054ED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A1452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86C9D" w:rsidRPr="00E054E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525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25F6">
        <w:rPr>
          <w:rFonts w:ascii="TH SarabunPSK" w:hAnsi="TH SarabunPSK" w:cs="TH SarabunPSK" w:hint="cs"/>
          <w:color w:val="auto"/>
          <w:sz w:val="32"/>
          <w:szCs w:val="32"/>
          <w:cs/>
        </w:rPr>
        <w:t>ลงชื่อ.......................................................</w:t>
      </w:r>
      <w:r w:rsidR="00417FF5">
        <w:rPr>
          <w:rFonts w:ascii="TH SarabunPSK" w:hAnsi="TH SarabunPSK" w:cs="TH SarabunPSK" w:hint="cs"/>
          <w:color w:val="auto"/>
          <w:sz w:val="32"/>
          <w:szCs w:val="32"/>
          <w:cs/>
        </w:rPr>
        <w:t>...</w:t>
      </w:r>
      <w:r w:rsidR="00F525F6">
        <w:rPr>
          <w:rFonts w:ascii="TH SarabunPSK" w:hAnsi="TH SarabunPSK" w:cs="TH SarabunPSK" w:hint="cs"/>
          <w:color w:val="auto"/>
          <w:sz w:val="32"/>
          <w:szCs w:val="32"/>
          <w:cs/>
        </w:rPr>
        <w:t>ผู้ยื่นคำขอ</w:t>
      </w:r>
    </w:p>
    <w:p w14:paraId="6D7893C6" w14:textId="0C151416" w:rsidR="00F525F6" w:rsidRDefault="00A1452E" w:rsidP="00F525F6">
      <w:pPr>
        <w:pStyle w:val="a8"/>
        <w:ind w:right="0"/>
        <w:rPr>
          <w:rFonts w:ascii="TH SarabunPSK" w:hAnsi="TH SarabunPSK" w:cs="TH SarabunPSK" w:hint="cs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                               </w:t>
      </w:r>
      <w:r w:rsidR="00C30E0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           </w:t>
      </w:r>
      <w:r w:rsidR="00D94CC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="00C30E0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D94CC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 w:rsidR="00417FF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</w:t>
      </w:r>
      <w:r w:rsidR="00C30E0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F525F6" w:rsidRPr="00F525F6">
        <w:rPr>
          <w:rFonts w:ascii="TH SarabunPSK" w:hAnsi="TH SarabunPSK" w:cs="TH SarabunPSK"/>
          <w:color w:val="auto"/>
          <w:sz w:val="32"/>
          <w:szCs w:val="32"/>
          <w:cs/>
        </w:rPr>
        <w:t>(</w:t>
      </w:r>
      <w:r w:rsidR="00F525F6">
        <w:rPr>
          <w:rFonts w:ascii="TH SarabunPSK" w:hAnsi="TH SarabunPSK" w:cs="TH SarabunPSK"/>
          <w:color w:val="auto"/>
          <w:sz w:val="32"/>
          <w:szCs w:val="32"/>
        </w:rPr>
        <w:t>………………………………………………</w:t>
      </w:r>
      <w:r w:rsidR="00417FF5">
        <w:rPr>
          <w:rFonts w:ascii="TH SarabunPSK" w:hAnsi="TH SarabunPSK" w:cs="TH SarabunPSK"/>
          <w:color w:val="auto"/>
          <w:sz w:val="32"/>
          <w:szCs w:val="32"/>
        </w:rPr>
        <w:t>.....</w:t>
      </w:r>
      <w:r w:rsidR="00F525F6" w:rsidRPr="00F525F6">
        <w:rPr>
          <w:rFonts w:ascii="TH SarabunPSK" w:hAnsi="TH SarabunPSK" w:cs="TH SarabunPSK"/>
          <w:color w:val="auto"/>
          <w:sz w:val="32"/>
          <w:szCs w:val="32"/>
          <w:cs/>
        </w:rPr>
        <w:t>)</w:t>
      </w:r>
      <w:r w:rsidR="00656304" w:rsidRPr="00E054ED">
        <w:rPr>
          <w:rFonts w:ascii="TH SarabunPSK" w:hAnsi="TH SarabunPSK" w:cs="TH SarabunPSK"/>
          <w:color w:val="auto"/>
          <w:sz w:val="32"/>
          <w:szCs w:val="32"/>
          <w:cs/>
        </w:rPr>
        <w:tab/>
      </w:r>
    </w:p>
    <w:p w14:paraId="1744F2B5" w14:textId="77777777" w:rsidR="00706727" w:rsidRDefault="00F525F6" w:rsidP="00F525F6">
      <w:pPr>
        <w:pStyle w:val="a8"/>
        <w:ind w:right="0"/>
        <w:rPr>
          <w:rFonts w:ascii="TH SarabunPSK" w:hAnsi="TH SarabunPSK" w:cs="TH SarabunPSK" w:hint="cs"/>
          <w:color w:val="auto"/>
          <w:sz w:val="32"/>
          <w:szCs w:val="32"/>
        </w:rPr>
      </w:pPr>
      <w:r w:rsidRPr="00F525F6">
        <w:rPr>
          <w:rFonts w:ascii="TH SarabunPSK" w:hAnsi="TH SarabunPSK" w:cs="TH SarabunPSK" w:hint="cs"/>
          <w:color w:val="auto"/>
          <w:sz w:val="32"/>
          <w:szCs w:val="32"/>
          <w:u w:val="single"/>
          <w:cs/>
        </w:rPr>
        <w:t>หมายเหตุ</w:t>
      </w:r>
      <w:bookmarkStart w:id="0" w:name="_GoBack"/>
      <w:bookmarkEnd w:id="0"/>
    </w:p>
    <w:p w14:paraId="459E0974" w14:textId="70F3E779" w:rsidR="00706727" w:rsidRPr="00706727" w:rsidRDefault="00706727" w:rsidP="006D636C">
      <w:pPr>
        <w:pStyle w:val="a8"/>
        <w:numPr>
          <w:ilvl w:val="0"/>
          <w:numId w:val="1"/>
        </w:numPr>
        <w:ind w:right="0"/>
        <w:jc w:val="thaiDistribute"/>
        <w:rPr>
          <w:rFonts w:ascii="TH SarabunPSK" w:hAnsi="TH SarabunPSK" w:cs="TH SarabunPSK" w:hint="cs"/>
          <w:color w:val="auto"/>
          <w:sz w:val="32"/>
          <w:szCs w:val="32"/>
          <w:u w:val="single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>ผู้เข้าพักอาศัยจะต้องไม่มีบ้านพักส่วนตัวในระยะทาง 15 กม. จากโรงพยาบาล และจะต้องพักอาศัยอย่างน้อย 4</w:t>
      </w:r>
      <w:r w:rsidR="006D636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วัน/สัปดาห์</w:t>
      </w:r>
    </w:p>
    <w:p w14:paraId="1650AD7C" w14:textId="36B2724F" w:rsidR="00D830FC" w:rsidRPr="00D830FC" w:rsidRDefault="00706727" w:rsidP="006D636C">
      <w:pPr>
        <w:pStyle w:val="a8"/>
        <w:numPr>
          <w:ilvl w:val="0"/>
          <w:numId w:val="1"/>
        </w:numPr>
        <w:ind w:right="0"/>
        <w:jc w:val="thaiDistribute"/>
        <w:rPr>
          <w:rFonts w:ascii="TH SarabunPSK" w:hAnsi="TH SarabunPSK" w:cs="TH SarabunPSK" w:hint="cs"/>
          <w:color w:val="auto"/>
          <w:sz w:val="32"/>
          <w:szCs w:val="32"/>
          <w:u w:val="single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>ผู้เข้าพักอาศัยจะต้องชำระค่</w:t>
      </w:r>
      <w:r w:rsidR="00D830FC">
        <w:rPr>
          <w:rFonts w:ascii="TH SarabunPSK" w:hAnsi="TH SarabunPSK" w:cs="TH SarabunPSK" w:hint="cs"/>
          <w:color w:val="auto"/>
          <w:sz w:val="32"/>
          <w:szCs w:val="32"/>
          <w:cs/>
        </w:rPr>
        <w:t>าน้ำ ค่าไฟฟ้า และค่าใช้จ่ายส่วนกลางตามระเบียบฯ ก่อนเข้าอาศัย และให้ปฏิบัติตามกฎระเบียบบ้านพักต่อไป</w:t>
      </w:r>
    </w:p>
    <w:p w14:paraId="2A669A8C" w14:textId="76D7FFC9" w:rsidR="00656304" w:rsidRPr="00F525F6" w:rsidRDefault="00D830FC" w:rsidP="006D636C">
      <w:pPr>
        <w:pStyle w:val="a8"/>
        <w:numPr>
          <w:ilvl w:val="0"/>
          <w:numId w:val="1"/>
        </w:numPr>
        <w:ind w:right="0"/>
        <w:jc w:val="thaiDistribute"/>
        <w:rPr>
          <w:rFonts w:ascii="TH SarabunPSK" w:hAnsi="TH SarabunPSK" w:cs="TH SarabunPSK"/>
          <w:color w:val="auto"/>
          <w:sz w:val="32"/>
          <w:szCs w:val="32"/>
          <w:u w:val="single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หากมีสถานภาพสมรส ให้แนบสำเนาทะเบียนสมรสด้วย </w:t>
      </w:r>
      <w:r w:rsidR="00656304" w:rsidRPr="00F525F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656304" w:rsidRPr="00F525F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656304" w:rsidRPr="00F525F6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656304" w:rsidRPr="00F525F6">
        <w:rPr>
          <w:rFonts w:ascii="TH SarabunPSK" w:hAnsi="TH SarabunPSK" w:cs="TH SarabunPSK"/>
          <w:color w:val="auto"/>
          <w:sz w:val="32"/>
          <w:szCs w:val="32"/>
          <w:u w:val="single"/>
          <w:cs/>
        </w:rPr>
        <w:t xml:space="preserve">               </w:t>
      </w:r>
    </w:p>
    <w:p w14:paraId="3D43B936" w14:textId="77777777" w:rsidR="00203352" w:rsidRPr="00E054ED" w:rsidRDefault="00203352" w:rsidP="00656304">
      <w:pPr>
        <w:pStyle w:val="a8"/>
        <w:ind w:right="0"/>
        <w:rPr>
          <w:rFonts w:ascii="TH SarabunPSK" w:hAnsi="TH SarabunPSK" w:cs="TH SarabunPSK"/>
          <w:color w:val="auto"/>
          <w:sz w:val="32"/>
          <w:szCs w:val="32"/>
        </w:rPr>
      </w:pPr>
      <w:r w:rsidRPr="00E054ED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054ED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054ED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E054ED">
        <w:rPr>
          <w:rFonts w:ascii="TH SarabunPSK" w:hAnsi="TH SarabunPSK" w:cs="TH SarabunPSK"/>
          <w:color w:val="auto"/>
          <w:sz w:val="32"/>
          <w:szCs w:val="32"/>
          <w:cs/>
        </w:rPr>
        <w:tab/>
        <w:t xml:space="preserve">                </w:t>
      </w:r>
    </w:p>
    <w:p w14:paraId="2EC84219" w14:textId="77777777" w:rsidR="00B84631" w:rsidRPr="00E054ED" w:rsidRDefault="00B84631" w:rsidP="00D8277C">
      <w:pPr>
        <w:pStyle w:val="a8"/>
        <w:ind w:left="0" w:right="21"/>
        <w:rPr>
          <w:rFonts w:ascii="TH SarabunPSK" w:hAnsi="TH SarabunPSK" w:cs="TH SarabunPSK"/>
          <w:sz w:val="32"/>
          <w:szCs w:val="32"/>
        </w:rPr>
      </w:pPr>
    </w:p>
    <w:sectPr w:rsidR="00B84631" w:rsidRPr="00E054ED" w:rsidSect="00217370">
      <w:headerReference w:type="even" r:id="rId10"/>
      <w:headerReference w:type="default" r:id="rId11"/>
      <w:pgSz w:w="11906" w:h="16838" w:code="9"/>
      <w:pgMar w:top="1260" w:right="1286" w:bottom="1411" w:left="1699" w:header="1411" w:footer="720" w:gutter="0"/>
      <w:paperSrc w:first="4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03A0A" w14:textId="77777777" w:rsidR="007872AB" w:rsidRDefault="007872AB">
      <w:r>
        <w:separator/>
      </w:r>
    </w:p>
  </w:endnote>
  <w:endnote w:type="continuationSeparator" w:id="0">
    <w:p w14:paraId="594367D6" w14:textId="77777777" w:rsidR="007872AB" w:rsidRDefault="00787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FE357B" w14:textId="77777777" w:rsidR="007872AB" w:rsidRDefault="007872AB">
      <w:r>
        <w:separator/>
      </w:r>
    </w:p>
  </w:footnote>
  <w:footnote w:type="continuationSeparator" w:id="0">
    <w:p w14:paraId="479B97B2" w14:textId="77777777" w:rsidR="007872AB" w:rsidRDefault="00787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6271D" w14:textId="77777777" w:rsidR="00B84631" w:rsidRDefault="00CF7457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 w:rsidR="00B84631"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63572626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5E3D4" w14:textId="77777777" w:rsidR="00B84631" w:rsidRPr="00D6626B" w:rsidRDefault="00B84631" w:rsidP="00D6626B">
    <w:pPr>
      <w:pStyle w:val="a5"/>
      <w:framePr w:wrap="around" w:vAnchor="text" w:hAnchor="margin" w:xAlign="center" w:y="1"/>
      <w:rPr>
        <w:rStyle w:val="a6"/>
        <w:rFonts w:ascii="TH SarabunPSK" w:hAnsi="TH SarabunPSK" w:cs="TH SarabunPSK"/>
        <w:sz w:val="32"/>
        <w:szCs w:val="32"/>
      </w:rPr>
    </w:pPr>
    <w:r>
      <w:rPr>
        <w:rStyle w:val="a6"/>
        <w:rFonts w:ascii="TH SarabunPSK" w:hAnsi="TH SarabunPSK" w:cs="TH SarabunPSK" w:hint="cs"/>
        <w:sz w:val="32"/>
        <w:szCs w:val="32"/>
        <w:cs/>
      </w:rPr>
      <w:t xml:space="preserve">- </w:t>
    </w:r>
    <w:r w:rsidR="00CF7457" w:rsidRPr="00D6626B">
      <w:rPr>
        <w:rStyle w:val="a6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a6"/>
        <w:rFonts w:ascii="TH SarabunPSK" w:hAnsi="TH SarabunPSK" w:cs="TH SarabunPSK"/>
        <w:sz w:val="32"/>
        <w:szCs w:val="32"/>
      </w:rPr>
      <w:instrText xml:space="preserve">PAGE  </w:instrText>
    </w:r>
    <w:r w:rsidR="00CF7457" w:rsidRPr="00D6626B">
      <w:rPr>
        <w:rStyle w:val="a6"/>
        <w:rFonts w:ascii="TH SarabunPSK" w:hAnsi="TH SarabunPSK" w:cs="TH SarabunPSK"/>
        <w:sz w:val="32"/>
        <w:szCs w:val="32"/>
        <w:cs/>
      </w:rPr>
      <w:fldChar w:fldCharType="separate"/>
    </w:r>
    <w:r w:rsidR="00D8277C">
      <w:rPr>
        <w:rStyle w:val="a6"/>
        <w:rFonts w:ascii="TH SarabunPSK" w:hAnsi="TH SarabunPSK" w:cs="TH SarabunPSK"/>
        <w:noProof/>
        <w:sz w:val="32"/>
        <w:szCs w:val="32"/>
        <w:cs/>
      </w:rPr>
      <w:t>๒</w:t>
    </w:r>
    <w:r w:rsidR="00CF7457" w:rsidRPr="00D6626B">
      <w:rPr>
        <w:rStyle w:val="a6"/>
        <w:rFonts w:ascii="TH SarabunPSK" w:hAnsi="TH SarabunPSK" w:cs="TH SarabunPSK"/>
        <w:sz w:val="32"/>
        <w:szCs w:val="32"/>
        <w:cs/>
      </w:rPr>
      <w:fldChar w:fldCharType="end"/>
    </w:r>
    <w:r>
      <w:rPr>
        <w:rStyle w:val="a6"/>
        <w:rFonts w:ascii="TH SarabunPSK" w:hAnsi="TH SarabunPSK" w:cs="TH SarabunPSK" w:hint="cs"/>
        <w:sz w:val="32"/>
        <w:szCs w:val="32"/>
        <w:cs/>
      </w:rPr>
      <w:t xml:space="preserve"> -</w:t>
    </w:r>
  </w:p>
  <w:p w14:paraId="7F422908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282D2320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799"/>
    <w:multiLevelType w:val="hybridMultilevel"/>
    <w:tmpl w:val="F7A4E268"/>
    <w:lvl w:ilvl="0" w:tplc="8B1C34DA">
      <w:numFmt w:val="bullet"/>
      <w:lvlText w:val="-"/>
      <w:lvlJc w:val="left"/>
      <w:pPr>
        <w:ind w:left="1087" w:hanging="360"/>
      </w:pPr>
      <w:rPr>
        <w:rFonts w:ascii="TH SarabunPSK" w:eastAsia="Cordia New" w:hAnsi="TH SarabunPSK" w:cs="TH SarabunPSK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ED"/>
    <w:rsid w:val="000009B3"/>
    <w:rsid w:val="00003188"/>
    <w:rsid w:val="00013CCE"/>
    <w:rsid w:val="00024F4D"/>
    <w:rsid w:val="00041424"/>
    <w:rsid w:val="00042E70"/>
    <w:rsid w:val="00053AF2"/>
    <w:rsid w:val="000615D3"/>
    <w:rsid w:val="0006583D"/>
    <w:rsid w:val="00066E11"/>
    <w:rsid w:val="00070F30"/>
    <w:rsid w:val="00080F9D"/>
    <w:rsid w:val="000848EF"/>
    <w:rsid w:val="000B4077"/>
    <w:rsid w:val="000C241A"/>
    <w:rsid w:val="000D47E5"/>
    <w:rsid w:val="000D658D"/>
    <w:rsid w:val="000E2362"/>
    <w:rsid w:val="000E24DB"/>
    <w:rsid w:val="000F1B2E"/>
    <w:rsid w:val="0010437B"/>
    <w:rsid w:val="00107DC9"/>
    <w:rsid w:val="0011240C"/>
    <w:rsid w:val="00117730"/>
    <w:rsid w:val="0013222E"/>
    <w:rsid w:val="00140454"/>
    <w:rsid w:val="001464CF"/>
    <w:rsid w:val="00175A8D"/>
    <w:rsid w:val="00182CC1"/>
    <w:rsid w:val="00183AA8"/>
    <w:rsid w:val="00193FB7"/>
    <w:rsid w:val="001B7D1B"/>
    <w:rsid w:val="001B7F7A"/>
    <w:rsid w:val="001D10B5"/>
    <w:rsid w:val="001E0AD8"/>
    <w:rsid w:val="001F5E85"/>
    <w:rsid w:val="001F5F98"/>
    <w:rsid w:val="00203352"/>
    <w:rsid w:val="00217370"/>
    <w:rsid w:val="00220FC7"/>
    <w:rsid w:val="00232AA2"/>
    <w:rsid w:val="00234405"/>
    <w:rsid w:val="00237630"/>
    <w:rsid w:val="00237A7B"/>
    <w:rsid w:val="00242AEB"/>
    <w:rsid w:val="002543F2"/>
    <w:rsid w:val="00254680"/>
    <w:rsid w:val="00257D7A"/>
    <w:rsid w:val="002611ED"/>
    <w:rsid w:val="00263000"/>
    <w:rsid w:val="002635A8"/>
    <w:rsid w:val="0026700F"/>
    <w:rsid w:val="002747A4"/>
    <w:rsid w:val="00284DBF"/>
    <w:rsid w:val="00293F9A"/>
    <w:rsid w:val="0029518B"/>
    <w:rsid w:val="002B2930"/>
    <w:rsid w:val="002C3E5D"/>
    <w:rsid w:val="002D06A0"/>
    <w:rsid w:val="002E1EB8"/>
    <w:rsid w:val="002E6308"/>
    <w:rsid w:val="00302633"/>
    <w:rsid w:val="003035B4"/>
    <w:rsid w:val="00303C2A"/>
    <w:rsid w:val="003378A3"/>
    <w:rsid w:val="00347DAA"/>
    <w:rsid w:val="00350118"/>
    <w:rsid w:val="00363FB4"/>
    <w:rsid w:val="00364413"/>
    <w:rsid w:val="00372E80"/>
    <w:rsid w:val="00387B20"/>
    <w:rsid w:val="003A35B5"/>
    <w:rsid w:val="003B0B81"/>
    <w:rsid w:val="003B5185"/>
    <w:rsid w:val="003C2EFE"/>
    <w:rsid w:val="003D63F7"/>
    <w:rsid w:val="00417AD5"/>
    <w:rsid w:val="00417FF5"/>
    <w:rsid w:val="00420CDB"/>
    <w:rsid w:val="00445695"/>
    <w:rsid w:val="004470AA"/>
    <w:rsid w:val="00482A94"/>
    <w:rsid w:val="004851CC"/>
    <w:rsid w:val="00492F62"/>
    <w:rsid w:val="004963DC"/>
    <w:rsid w:val="004A13C5"/>
    <w:rsid w:val="004B4D7E"/>
    <w:rsid w:val="004C53C8"/>
    <w:rsid w:val="004D170C"/>
    <w:rsid w:val="004F0EE5"/>
    <w:rsid w:val="00500817"/>
    <w:rsid w:val="00503621"/>
    <w:rsid w:val="00507E89"/>
    <w:rsid w:val="00510166"/>
    <w:rsid w:val="005238E6"/>
    <w:rsid w:val="00544F4C"/>
    <w:rsid w:val="005543F0"/>
    <w:rsid w:val="005614F1"/>
    <w:rsid w:val="00570F6A"/>
    <w:rsid w:val="00574C63"/>
    <w:rsid w:val="005F1D20"/>
    <w:rsid w:val="005F379A"/>
    <w:rsid w:val="005F4EE0"/>
    <w:rsid w:val="00600D1C"/>
    <w:rsid w:val="00603D30"/>
    <w:rsid w:val="0061699B"/>
    <w:rsid w:val="00622026"/>
    <w:rsid w:val="006254F5"/>
    <w:rsid w:val="00626871"/>
    <w:rsid w:val="006370F2"/>
    <w:rsid w:val="00640A5C"/>
    <w:rsid w:val="00646695"/>
    <w:rsid w:val="00656304"/>
    <w:rsid w:val="00682FAF"/>
    <w:rsid w:val="00682FFE"/>
    <w:rsid w:val="00684E78"/>
    <w:rsid w:val="006A16CB"/>
    <w:rsid w:val="006A4118"/>
    <w:rsid w:val="006A689C"/>
    <w:rsid w:val="006B17F4"/>
    <w:rsid w:val="006B396C"/>
    <w:rsid w:val="006C7B97"/>
    <w:rsid w:val="006D16F7"/>
    <w:rsid w:val="006D636C"/>
    <w:rsid w:val="006D6378"/>
    <w:rsid w:val="007022C5"/>
    <w:rsid w:val="00706727"/>
    <w:rsid w:val="00751015"/>
    <w:rsid w:val="00755DF3"/>
    <w:rsid w:val="0077006A"/>
    <w:rsid w:val="00770091"/>
    <w:rsid w:val="0078293B"/>
    <w:rsid w:val="00786C9D"/>
    <w:rsid w:val="007872AB"/>
    <w:rsid w:val="007918AB"/>
    <w:rsid w:val="00792BB7"/>
    <w:rsid w:val="007941B5"/>
    <w:rsid w:val="007B1CD5"/>
    <w:rsid w:val="007E6E95"/>
    <w:rsid w:val="0080346B"/>
    <w:rsid w:val="0080766C"/>
    <w:rsid w:val="00811115"/>
    <w:rsid w:val="00812908"/>
    <w:rsid w:val="00830B06"/>
    <w:rsid w:val="00840279"/>
    <w:rsid w:val="008535D9"/>
    <w:rsid w:val="00863EA6"/>
    <w:rsid w:val="0086677E"/>
    <w:rsid w:val="008720A2"/>
    <w:rsid w:val="00884BBD"/>
    <w:rsid w:val="00895A44"/>
    <w:rsid w:val="008B3A03"/>
    <w:rsid w:val="008D2378"/>
    <w:rsid w:val="00904C2B"/>
    <w:rsid w:val="00905780"/>
    <w:rsid w:val="00911376"/>
    <w:rsid w:val="00914C65"/>
    <w:rsid w:val="00921E9F"/>
    <w:rsid w:val="00923102"/>
    <w:rsid w:val="00923E57"/>
    <w:rsid w:val="00942277"/>
    <w:rsid w:val="00942703"/>
    <w:rsid w:val="00942A9F"/>
    <w:rsid w:val="00946E2C"/>
    <w:rsid w:val="00951D06"/>
    <w:rsid w:val="009674A7"/>
    <w:rsid w:val="0098615D"/>
    <w:rsid w:val="00986DD6"/>
    <w:rsid w:val="00990D85"/>
    <w:rsid w:val="00993CB3"/>
    <w:rsid w:val="009A5E58"/>
    <w:rsid w:val="009C74E1"/>
    <w:rsid w:val="009D74D7"/>
    <w:rsid w:val="009F4F8E"/>
    <w:rsid w:val="00A1452E"/>
    <w:rsid w:val="00A549FD"/>
    <w:rsid w:val="00A554C2"/>
    <w:rsid w:val="00A60D81"/>
    <w:rsid w:val="00A64DF4"/>
    <w:rsid w:val="00A704C5"/>
    <w:rsid w:val="00A9277A"/>
    <w:rsid w:val="00A93D82"/>
    <w:rsid w:val="00A949B1"/>
    <w:rsid w:val="00A97E58"/>
    <w:rsid w:val="00AB29BA"/>
    <w:rsid w:val="00AB3BC8"/>
    <w:rsid w:val="00AB7C94"/>
    <w:rsid w:val="00AD0725"/>
    <w:rsid w:val="00AD1340"/>
    <w:rsid w:val="00AE4267"/>
    <w:rsid w:val="00AE7B4A"/>
    <w:rsid w:val="00AF43F9"/>
    <w:rsid w:val="00B103B3"/>
    <w:rsid w:val="00B133BA"/>
    <w:rsid w:val="00B273D6"/>
    <w:rsid w:val="00B73CF4"/>
    <w:rsid w:val="00B80B01"/>
    <w:rsid w:val="00B823C7"/>
    <w:rsid w:val="00B84631"/>
    <w:rsid w:val="00B85072"/>
    <w:rsid w:val="00B8566C"/>
    <w:rsid w:val="00BC5E10"/>
    <w:rsid w:val="00BE58AA"/>
    <w:rsid w:val="00C013B9"/>
    <w:rsid w:val="00C13F57"/>
    <w:rsid w:val="00C23410"/>
    <w:rsid w:val="00C30E0B"/>
    <w:rsid w:val="00C405F2"/>
    <w:rsid w:val="00C4598D"/>
    <w:rsid w:val="00C67529"/>
    <w:rsid w:val="00C74328"/>
    <w:rsid w:val="00C7611F"/>
    <w:rsid w:val="00C87E7C"/>
    <w:rsid w:val="00C94909"/>
    <w:rsid w:val="00CA7045"/>
    <w:rsid w:val="00CB7C32"/>
    <w:rsid w:val="00CD359A"/>
    <w:rsid w:val="00CD3F34"/>
    <w:rsid w:val="00CF591C"/>
    <w:rsid w:val="00CF7457"/>
    <w:rsid w:val="00D0043A"/>
    <w:rsid w:val="00D07503"/>
    <w:rsid w:val="00D07C45"/>
    <w:rsid w:val="00D35165"/>
    <w:rsid w:val="00D50514"/>
    <w:rsid w:val="00D518B7"/>
    <w:rsid w:val="00D56F98"/>
    <w:rsid w:val="00D600F1"/>
    <w:rsid w:val="00D651D5"/>
    <w:rsid w:val="00D65E15"/>
    <w:rsid w:val="00D6626B"/>
    <w:rsid w:val="00D71E8F"/>
    <w:rsid w:val="00D7603A"/>
    <w:rsid w:val="00D806FE"/>
    <w:rsid w:val="00D81416"/>
    <w:rsid w:val="00D8277C"/>
    <w:rsid w:val="00D830FC"/>
    <w:rsid w:val="00D84F3C"/>
    <w:rsid w:val="00D87919"/>
    <w:rsid w:val="00D94B4D"/>
    <w:rsid w:val="00D94CC2"/>
    <w:rsid w:val="00DA23DD"/>
    <w:rsid w:val="00DA2E8C"/>
    <w:rsid w:val="00DB741A"/>
    <w:rsid w:val="00DE12C6"/>
    <w:rsid w:val="00DF276E"/>
    <w:rsid w:val="00E05125"/>
    <w:rsid w:val="00E054ED"/>
    <w:rsid w:val="00E138E1"/>
    <w:rsid w:val="00E409FF"/>
    <w:rsid w:val="00E4234A"/>
    <w:rsid w:val="00E51B84"/>
    <w:rsid w:val="00E537F1"/>
    <w:rsid w:val="00E66A41"/>
    <w:rsid w:val="00E76BC0"/>
    <w:rsid w:val="00E85272"/>
    <w:rsid w:val="00EE0C32"/>
    <w:rsid w:val="00EE4A86"/>
    <w:rsid w:val="00EF1187"/>
    <w:rsid w:val="00F030BC"/>
    <w:rsid w:val="00F116A9"/>
    <w:rsid w:val="00F167B8"/>
    <w:rsid w:val="00F20857"/>
    <w:rsid w:val="00F23720"/>
    <w:rsid w:val="00F525F6"/>
    <w:rsid w:val="00F562A7"/>
    <w:rsid w:val="00F563A9"/>
    <w:rsid w:val="00F56DF6"/>
    <w:rsid w:val="00F57925"/>
    <w:rsid w:val="00F64714"/>
    <w:rsid w:val="00F716FF"/>
    <w:rsid w:val="00F72244"/>
    <w:rsid w:val="00F8042F"/>
    <w:rsid w:val="00F86123"/>
    <w:rsid w:val="00F978AB"/>
    <w:rsid w:val="00FA202D"/>
    <w:rsid w:val="00FB1D9F"/>
    <w:rsid w:val="00FB3EF2"/>
    <w:rsid w:val="00FB6674"/>
    <w:rsid w:val="00FB66C1"/>
    <w:rsid w:val="00FC0589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4C8D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54"/>
    <w:rPr>
      <w:sz w:val="24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customStyle="1" w:styleId="a8">
    <w:name w:val="???????????"/>
    <w:basedOn w:val="a"/>
    <w:rsid w:val="001464CF"/>
    <w:pPr>
      <w:ind w:left="142" w:right="386"/>
    </w:pPr>
    <w:rPr>
      <w:rFonts w:ascii="CordiaUPC" w:eastAsia="Cordia New" w:hAnsi="CordiaUPC" w:cs="CordiaUPC"/>
      <w:color w:val="0000FF"/>
      <w:sz w:val="28"/>
      <w:lang w:eastAsia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54"/>
    <w:rPr>
      <w:sz w:val="24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customStyle="1" w:styleId="a8">
    <w:name w:val="???????????"/>
    <w:basedOn w:val="a"/>
    <w:rsid w:val="001464CF"/>
    <w:pPr>
      <w:ind w:left="142" w:right="386"/>
    </w:pPr>
    <w:rPr>
      <w:rFonts w:ascii="CordiaUPC" w:eastAsia="Cordia New" w:hAnsi="CordiaUPC" w:cs="CordiaUPC"/>
      <w:color w:val="0000FF"/>
      <w:sz w:val="28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\AppData\Local\Temp\Rar$DI00.868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06376-7805-43B7-B232-C6829929A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</Template>
  <TotalTime>43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สวนปรุง</dc:creator>
  <cp:lastModifiedBy>sp</cp:lastModifiedBy>
  <cp:revision>7</cp:revision>
  <cp:lastPrinted>2026-04-29T06:55:00Z</cp:lastPrinted>
  <dcterms:created xsi:type="dcterms:W3CDTF">2026-07-14T02:07:00Z</dcterms:created>
  <dcterms:modified xsi:type="dcterms:W3CDTF">2026-07-14T03:02:00Z</dcterms:modified>
</cp:coreProperties>
</file>